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bookmarkStart w:id="0" w:name="_GoBack"/>
      <w:bookmarkEnd w:id="0"/>
      <w:r>
        <w:rPr>
          <w:rFonts w:ascii="Courier New" w:hAnsi="Courier New" w:cs="Courier New"/>
          <w:sz w:val="18"/>
          <w:szCs w:val="18"/>
        </w:rPr>
        <w:t xml:space="preserve">       2    -164.475  -18132.914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40    -924.427  -18737.641   66.025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41    -907.627  -18670.524   66.605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42    -969.606  -18836.938   65.718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50    -159.656  -18132.425   44.207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51    -158.562  -18105.297   44.497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52    -176.697  -18134.739   43.660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90   -1293.294  -18953.007   68.246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</w:t>
      </w:r>
      <w:r>
        <w:rPr>
          <w:rFonts w:ascii="Courier New" w:hAnsi="Courier New" w:cs="Courier New"/>
          <w:sz w:val="18"/>
          <w:szCs w:val="18"/>
        </w:rPr>
        <w:t xml:space="preserve">  91   -1339.825  -18952.465   67.869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92   -1300.935  -18893.410   72.653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519    -514.632  -18090.282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520    -614.346  -18094.759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521    -708.606  -18126.911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522    -788.359  -18186.557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523</w:t>
      </w:r>
      <w:r>
        <w:rPr>
          <w:rFonts w:ascii="Courier New" w:hAnsi="Courier New" w:cs="Courier New"/>
          <w:sz w:val="18"/>
          <w:szCs w:val="18"/>
        </w:rPr>
        <w:t xml:space="preserve">    -844.969  -18268.441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524    -871.982  -18364.254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525    -873.290  -18464.168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526    -871.074  -18564.144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527    -868.858  -18664.119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528    -868.342  -18764.091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529    </w:t>
      </w:r>
      <w:r>
        <w:rPr>
          <w:rFonts w:ascii="Courier New" w:hAnsi="Courier New" w:cs="Courier New"/>
          <w:sz w:val="18"/>
          <w:szCs w:val="18"/>
        </w:rPr>
        <w:t>-889.881  -18861.286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530    -941.727  -18946.267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531   -1018.272  -19009.828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532   -1109.224  -19051.322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533   -1201.695  -19089.388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534   -1294.167  -19127.454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535   -1386.588  -19165.500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536   -1479.110  -19203.587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537   -1570.882  -19243.258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538   -1657.022  -19293.912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539   -1740.560  -19348.880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540   -1824.093  -19403.853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</w:t>
      </w:r>
      <w:r>
        <w:rPr>
          <w:rFonts w:ascii="Courier New" w:hAnsi="Courier New" w:cs="Courier New"/>
          <w:sz w:val="18"/>
          <w:szCs w:val="18"/>
        </w:rPr>
        <w:t xml:space="preserve"> 541   -1907.627  -19458.827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542   -1991.161  -19513.801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543   -2074.695  -19568.775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544   -2158.183  -19623.718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600   -1749.952  -19325.133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601   -1722.465  -19366.899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602</w:t>
      </w:r>
      <w:r>
        <w:rPr>
          <w:rFonts w:ascii="Courier New" w:hAnsi="Courier New" w:cs="Courier New"/>
          <w:sz w:val="18"/>
          <w:szCs w:val="18"/>
        </w:rPr>
        <w:t xml:space="preserve">   -1726.817  -19369.763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603   -1810.350  -19424.737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604   -1847.766  -19449.360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605   -1875.253  -19407.593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606   -1837.837  -19382.970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607   -1754.302  -19327.996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1000    </w:t>
      </w:r>
      <w:r>
        <w:rPr>
          <w:rFonts w:ascii="Courier New" w:hAnsi="Courier New" w:cs="Courier New"/>
          <w:sz w:val="18"/>
          <w:szCs w:val="18"/>
        </w:rPr>
        <w:t>-158.562  -18105.298    0.697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1001    -176.696  -18134.739   -0.221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1002    -164.912  -18038.839    1.292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1003    -193.445  -18142.914    0.692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1004    -275.647  -18130.790    4.867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1006    -358.085  -18127.399   10.001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1008    -476</w:t>
      </w:r>
      <w:r>
        <w:rPr>
          <w:rFonts w:ascii="Courier New" w:hAnsi="Courier New" w:cs="Courier New"/>
          <w:sz w:val="18"/>
          <w:szCs w:val="18"/>
        </w:rPr>
        <w:t>.373  -18122.350   14.299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1010    -578.067  -18117.318   15.826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1012    -677.887  -18155.067   23.073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1014    -737.893  -18210.477   28.913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1016    -730.906  -18172.835   28.954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1017    -781.044  -18309.096   29.794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1019    -770.801  -18197.801   29.024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1022    -835.914  -18359.141   23.408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1023    -872.907  -18354.326   21.930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1025    -866.570  -18483.888   16.961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1027    -864.788  -18548.816   14.979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1029    -793.749  -18520.022   24.516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</w:t>
      </w:r>
      <w:r>
        <w:rPr>
          <w:rFonts w:ascii="Courier New" w:hAnsi="Courier New" w:cs="Courier New"/>
          <w:sz w:val="18"/>
          <w:szCs w:val="18"/>
        </w:rPr>
        <w:t>1031    -786.458  -18355.582   31.535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 xml:space="preserve">    1032    -809.431  -18559.310   24.273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1034    -806.958  -18737.478   18.752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1035    -809.052  -18612.802   22.874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1201     -88.791  -18145.953   -1.007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1519    -513.959  -18105.267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1520</w:t>
      </w:r>
      <w:r>
        <w:rPr>
          <w:rFonts w:ascii="Courier New" w:hAnsi="Courier New" w:cs="Courier New"/>
          <w:sz w:val="18"/>
          <w:szCs w:val="18"/>
        </w:rPr>
        <w:t xml:space="preserve">    -611.532  -18109.648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1521    -701.520  -18140.342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1522    -777.414  -18197.102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1523    -831.210  -18274.917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1524    -857.010  -18366.424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1525    -858.287  -18464.100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1526    </w:t>
      </w:r>
      <w:r>
        <w:rPr>
          <w:rFonts w:ascii="Courier New" w:hAnsi="Courier New" w:cs="Courier New"/>
          <w:sz w:val="18"/>
          <w:szCs w:val="18"/>
        </w:rPr>
        <w:t>-856.077  -18563.811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1527    -853.859  -18663.914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1528    -853.334  -18765.695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1529    -875.777  -18866.968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1530    -930.223  -18956.211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1531   -1010.228  -19022.645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1532   -1103</w:t>
      </w:r>
      <w:r>
        <w:rPr>
          <w:rFonts w:ascii="Courier New" w:hAnsi="Courier New" w:cs="Courier New"/>
          <w:sz w:val="18"/>
          <w:szCs w:val="18"/>
        </w:rPr>
        <w:t>.254  -19065.086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1533   -1195.986  -19103.259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1534   -1288.457  -19141.325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1535   -1380.878  -19179.371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1536   -1473.278  -19217.407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1537   -1564.079  -19256.658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1538   -1649.093  -19306.650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1539   -1732.314  -19361.410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1540   -1815.847  -19416.383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1541   -1899.381  -19471.357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1542   -1982.915  -19526.331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1543   -2066.449  -19581.305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</w:t>
      </w:r>
      <w:r>
        <w:rPr>
          <w:rFonts w:ascii="Courier New" w:hAnsi="Courier New" w:cs="Courier New"/>
          <w:sz w:val="18"/>
          <w:szCs w:val="18"/>
        </w:rPr>
        <w:t>1544   -2149.937  -19636.248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2519    -515.305  -18075.298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2520    -617.160  -18079.870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2521    -715.692  -18113.479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2522    -799.304  -18176.012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2523    -858.729  -18261.966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2524</w:t>
      </w:r>
      <w:r>
        <w:rPr>
          <w:rFonts w:ascii="Courier New" w:hAnsi="Courier New" w:cs="Courier New"/>
          <w:sz w:val="18"/>
          <w:szCs w:val="18"/>
        </w:rPr>
        <w:t xml:space="preserve">    -886.955  -18362.084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2525    -888.292  -18464.236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2526    -886.070  -18564.476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2527    -883.857  -18664.324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2528    -883.351  -18762.487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2529    -903.986  -18855.604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2530    </w:t>
      </w:r>
      <w:r>
        <w:rPr>
          <w:rFonts w:ascii="Courier New" w:hAnsi="Courier New" w:cs="Courier New"/>
          <w:sz w:val="18"/>
          <w:szCs w:val="18"/>
        </w:rPr>
        <w:t>-953.232  -18936.322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2531   -1026.317  -18997.011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2532   -1115.194  -19037.558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2533   -1207.405  -19075.517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2534   -1299.877  -19113.584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2535   -1392.298  -19151.629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2536   -1484.941  -19189.766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2537   -1577.686  -19229.857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2538   -1664.951  -19281.173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2539   -1748.805  -19336.349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2540   -1832.340  -19391.323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2541   -1915.873  -19446.297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</w:t>
      </w:r>
      <w:r>
        <w:rPr>
          <w:rFonts w:ascii="Courier New" w:hAnsi="Courier New" w:cs="Courier New"/>
          <w:sz w:val="18"/>
          <w:szCs w:val="18"/>
        </w:rPr>
        <w:t>2542   -1999.407  -19501.271    0.000</w:t>
      </w:r>
    </w:p>
    <w:p w:rsidR="00000000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2543   -2082.941  -19556.244    0.000</w:t>
      </w:r>
    </w:p>
    <w:p w:rsidR="007F3E54" w:rsidRDefault="007F3E5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2544   -2166.429  -19611.188    0.000</w:t>
      </w:r>
    </w:p>
    <w:sectPr w:rsidR="007F3E54">
      <w:pgSz w:w="12240" w:h="15840"/>
      <w:pgMar w:top="1417" w:right="1417" w:bottom="1417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0E7"/>
    <w:rsid w:val="00660872"/>
    <w:rsid w:val="007F3E54"/>
    <w:rsid w:val="00B25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s-MY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ms-MY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ms-MY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ptlist</Template>
  <TotalTime>1</TotalTime>
  <Pages>2</Pages>
  <Words>745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</dc:creator>
  <cp:lastModifiedBy>0</cp:lastModifiedBy>
  <cp:revision>2</cp:revision>
  <dcterms:created xsi:type="dcterms:W3CDTF">2014-12-31T16:20:00Z</dcterms:created>
  <dcterms:modified xsi:type="dcterms:W3CDTF">2014-12-31T16:20:00Z</dcterms:modified>
</cp:coreProperties>
</file>